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6812" w:rsidRPr="00C936B2" w:rsidRDefault="001D6812" w:rsidP="001976B1">
      <w:pPr>
        <w:rPr>
          <w:rFonts w:ascii="Times New Roman" w:hAnsi="Times New Roman" w:cs="Times New Roman"/>
        </w:rPr>
      </w:pPr>
      <w:bookmarkStart w:id="0" w:name="_GoBack"/>
      <w:bookmarkEnd w:id="0"/>
    </w:p>
    <w:p w:rsidR="00D85C36" w:rsidRPr="00C936B2" w:rsidRDefault="00D85C36" w:rsidP="00D85C36">
      <w:pPr>
        <w:jc w:val="center"/>
        <w:rPr>
          <w:rFonts w:ascii="Times New Roman" w:hAnsi="Times New Roman" w:cs="Times New Roman"/>
          <w:b/>
        </w:rPr>
      </w:pPr>
      <w:r w:rsidRPr="00C936B2">
        <w:rPr>
          <w:rFonts w:ascii="Times New Roman" w:hAnsi="Times New Roman" w:cs="Times New Roman"/>
          <w:b/>
        </w:rPr>
        <w:t>Obrazové prílohy</w:t>
      </w:r>
    </w:p>
    <w:p w:rsidR="00D85C36" w:rsidRPr="00C936B2" w:rsidRDefault="00E246C1" w:rsidP="00D85C36">
      <w:pPr>
        <w:rPr>
          <w:noProof/>
        </w:rPr>
      </w:pPr>
      <w:r w:rsidRPr="00C936B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104140</wp:posOffset>
            </wp:positionV>
            <wp:extent cx="5581650" cy="3592830"/>
            <wp:effectExtent l="0" t="0" r="0" b="0"/>
            <wp:wrapTight wrapText="bothSides">
              <wp:wrapPolygon edited="0">
                <wp:start x="0" y="0"/>
                <wp:lineTo x="0" y="21531"/>
                <wp:lineTo x="21526" y="21531"/>
                <wp:lineTo x="21526" y="0"/>
                <wp:lineTo x="0" y="0"/>
              </wp:wrapPolygon>
            </wp:wrapTight>
            <wp:docPr id="66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-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3" t="21223" r="17697" b="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C36" w:rsidRPr="00C936B2">
        <w:rPr>
          <w:rFonts w:ascii="Times New Roman" w:hAnsi="Times New Roman" w:cs="Times New Roman"/>
        </w:rPr>
        <w:t>Obr.1:</w:t>
      </w:r>
      <w:r w:rsidR="00D85C36" w:rsidRPr="00C936B2">
        <w:rPr>
          <w:rFonts w:ascii="Times New Roman" w:hAnsi="Times New Roman" w:cs="Times New Roman"/>
          <w:b/>
        </w:rPr>
        <w:t xml:space="preserve"> Príklady metodických pracov</w:t>
      </w:r>
      <w:r w:rsidR="00404844" w:rsidRPr="00C936B2">
        <w:rPr>
          <w:rFonts w:ascii="Times New Roman" w:hAnsi="Times New Roman" w:cs="Times New Roman"/>
          <w:b/>
        </w:rPr>
        <w:t xml:space="preserve">ných </w:t>
      </w:r>
      <w:r w:rsidR="00D85C36" w:rsidRPr="00C936B2">
        <w:rPr>
          <w:rFonts w:ascii="Times New Roman" w:hAnsi="Times New Roman" w:cs="Times New Roman"/>
          <w:b/>
        </w:rPr>
        <w:t>listov</w:t>
      </w:r>
      <w:r w:rsidR="00A76CE7" w:rsidRPr="00C936B2">
        <w:rPr>
          <w:rFonts w:ascii="Times New Roman" w:hAnsi="Times New Roman" w:cs="Times New Roman"/>
          <w:b/>
        </w:rPr>
        <w:t xml:space="preserve"> </w:t>
      </w:r>
      <w:r w:rsidR="00D85C36" w:rsidRPr="00C936B2">
        <w:rPr>
          <w:rFonts w:ascii="Times New Roman" w:hAnsi="Times New Roman" w:cs="Times New Roman"/>
          <w:b/>
        </w:rPr>
        <w:t>určených žiakom na pozor</w:t>
      </w:r>
      <w:r w:rsidR="00D85C36" w:rsidRPr="00C936B2">
        <w:rPr>
          <w:rFonts w:ascii="Times New Roman" w:hAnsi="Times New Roman" w:cs="Times New Roman"/>
          <w:b/>
        </w:rPr>
        <w:t>o</w:t>
      </w:r>
      <w:r w:rsidR="00D85C36" w:rsidRPr="00C936B2">
        <w:rPr>
          <w:rFonts w:ascii="Times New Roman" w:hAnsi="Times New Roman" w:cs="Times New Roman"/>
          <w:b/>
        </w:rPr>
        <w:t xml:space="preserve">vanie </w:t>
      </w:r>
    </w:p>
    <w:p w:rsidR="00D85C36" w:rsidRPr="00C936B2" w:rsidRDefault="00D85C36" w:rsidP="00D85C36">
      <w:pPr>
        <w:rPr>
          <w:rFonts w:ascii="Times New Roman" w:hAnsi="Times New Roman" w:cs="Times New Roman"/>
          <w:b/>
        </w:rPr>
      </w:pPr>
      <w:r w:rsidRPr="00C936B2">
        <w:rPr>
          <w:rFonts w:ascii="Times New Roman" w:hAnsi="Times New Roman" w:cs="Times New Roman"/>
          <w:b/>
        </w:rPr>
        <w:t xml:space="preserve">            </w:t>
      </w:r>
      <w:r w:rsidR="00404844" w:rsidRPr="00C936B2">
        <w:rPr>
          <w:rFonts w:ascii="Times New Roman" w:hAnsi="Times New Roman" w:cs="Times New Roman"/>
          <w:b/>
        </w:rPr>
        <w:t>genetického objektu vínnej mušky</w:t>
      </w:r>
      <w:r w:rsidR="00D157DB" w:rsidRPr="00C936B2">
        <w:rPr>
          <w:rFonts w:ascii="Times New Roman" w:hAnsi="Times New Roman" w:cs="Times New Roman"/>
          <w:b/>
        </w:rPr>
        <w:t xml:space="preserve"> v</w:t>
      </w:r>
      <w:r w:rsidR="007D4601" w:rsidRPr="00C936B2">
        <w:rPr>
          <w:rFonts w:ascii="Times New Roman" w:hAnsi="Times New Roman" w:cs="Times New Roman"/>
          <w:b/>
        </w:rPr>
        <w:t> </w:t>
      </w:r>
      <w:r w:rsidR="00D157DB" w:rsidRPr="00C936B2">
        <w:rPr>
          <w:rFonts w:ascii="Times New Roman" w:hAnsi="Times New Roman" w:cs="Times New Roman"/>
          <w:b/>
        </w:rPr>
        <w:t>školsk</w:t>
      </w:r>
      <w:r w:rsidR="007D4601" w:rsidRPr="00C936B2">
        <w:rPr>
          <w:rFonts w:ascii="Times New Roman" w:hAnsi="Times New Roman" w:cs="Times New Roman"/>
          <w:b/>
        </w:rPr>
        <w:t>ých podmie</w:t>
      </w:r>
      <w:r w:rsidR="007D4601" w:rsidRPr="00C936B2">
        <w:rPr>
          <w:rFonts w:ascii="Times New Roman" w:hAnsi="Times New Roman" w:cs="Times New Roman"/>
          <w:b/>
        </w:rPr>
        <w:t>n</w:t>
      </w:r>
      <w:r w:rsidR="007D4601" w:rsidRPr="00C936B2">
        <w:rPr>
          <w:rFonts w:ascii="Times New Roman" w:hAnsi="Times New Roman" w:cs="Times New Roman"/>
          <w:b/>
        </w:rPr>
        <w:t xml:space="preserve">kach </w:t>
      </w:r>
      <w:r w:rsidR="00404844" w:rsidRPr="00C936B2">
        <w:rPr>
          <w:rFonts w:ascii="Times New Roman" w:hAnsi="Times New Roman" w:cs="Times New Roman"/>
          <w:b/>
        </w:rPr>
        <w:t>(</w:t>
      </w:r>
      <w:proofErr w:type="spellStart"/>
      <w:r w:rsidR="00404844" w:rsidRPr="00C936B2">
        <w:rPr>
          <w:rFonts w:ascii="Times New Roman" w:hAnsi="Times New Roman" w:cs="Times New Roman"/>
          <w:b/>
        </w:rPr>
        <w:t>Kvasničák</w:t>
      </w:r>
      <w:proofErr w:type="spellEnd"/>
      <w:r w:rsidR="00404844" w:rsidRPr="00C936B2">
        <w:rPr>
          <w:rFonts w:ascii="Times New Roman" w:hAnsi="Times New Roman" w:cs="Times New Roman"/>
          <w:b/>
        </w:rPr>
        <w:t>, 2017)</w:t>
      </w:r>
      <w:r w:rsidR="001D6812" w:rsidRPr="00C936B2">
        <w:rPr>
          <w:rFonts w:ascii="Times New Roman" w:hAnsi="Times New Roman" w:cs="Times New Roman"/>
          <w:b/>
        </w:rPr>
        <w:t>.</w:t>
      </w:r>
    </w:p>
    <w:p w:rsidR="00E21306" w:rsidRPr="00C936B2" w:rsidRDefault="00E21306" w:rsidP="00D85C36">
      <w:pPr>
        <w:rPr>
          <w:rFonts w:ascii="Times New Roman" w:hAnsi="Times New Roman" w:cs="Times New Roman"/>
          <w:b/>
        </w:rPr>
      </w:pPr>
    </w:p>
    <w:p w:rsidR="00E21306" w:rsidRPr="00C936B2" w:rsidRDefault="00E21306" w:rsidP="00D85C36">
      <w:pPr>
        <w:rPr>
          <w:rFonts w:ascii="Times New Roman" w:hAnsi="Times New Roman" w:cs="Times New Roman"/>
          <w:b/>
        </w:rPr>
      </w:pPr>
    </w:p>
    <w:p w:rsidR="00E21306" w:rsidRPr="00C936B2" w:rsidRDefault="00E21306" w:rsidP="00D85C36">
      <w:pPr>
        <w:rPr>
          <w:rFonts w:ascii="Times New Roman" w:hAnsi="Times New Roman" w:cs="Times New Roman"/>
          <w:b/>
        </w:rPr>
      </w:pPr>
    </w:p>
    <w:p w:rsidR="00E21306" w:rsidRPr="00C936B2" w:rsidRDefault="00E21306" w:rsidP="00D85C36">
      <w:pPr>
        <w:rPr>
          <w:rFonts w:ascii="Times New Roman" w:hAnsi="Times New Roman" w:cs="Times New Roman"/>
          <w:b/>
        </w:rPr>
      </w:pPr>
    </w:p>
    <w:p w:rsidR="00E21306" w:rsidRPr="00C936B2" w:rsidRDefault="00E21306" w:rsidP="00D85C36">
      <w:pPr>
        <w:rPr>
          <w:rFonts w:ascii="Times New Roman" w:hAnsi="Times New Roman" w:cs="Times New Roman"/>
          <w:b/>
        </w:rPr>
      </w:pPr>
    </w:p>
    <w:p w:rsidR="00E21306" w:rsidRPr="00C936B2" w:rsidRDefault="00E21306" w:rsidP="00D85C36">
      <w:pPr>
        <w:rPr>
          <w:rFonts w:ascii="Times New Roman" w:hAnsi="Times New Roman" w:cs="Times New Roman"/>
          <w:b/>
        </w:rPr>
      </w:pPr>
    </w:p>
    <w:p w:rsidR="00E21306" w:rsidRPr="00C936B2" w:rsidRDefault="00E246C1" w:rsidP="00CB7AEB">
      <w:pPr>
        <w:jc w:val="both"/>
        <w:rPr>
          <w:rFonts w:ascii="Times New Roman" w:hAnsi="Times New Roman" w:cs="Times New Roman"/>
        </w:rPr>
      </w:pPr>
      <w:r w:rsidRPr="00C936B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147955</wp:posOffset>
            </wp:positionV>
            <wp:extent cx="3285490" cy="2153920"/>
            <wp:effectExtent l="0" t="0" r="0" b="0"/>
            <wp:wrapTight wrapText="bothSides">
              <wp:wrapPolygon edited="0">
                <wp:start x="0" y="0"/>
                <wp:lineTo x="0" y="21396"/>
                <wp:lineTo x="21416" y="21396"/>
                <wp:lineTo x="21416" y="0"/>
                <wp:lineTo x="0" y="0"/>
              </wp:wrapPolygon>
            </wp:wrapTight>
            <wp:docPr id="70" name="obrázek 3" descr="20171026_13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20171026_1355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06" w:rsidRPr="00C936B2" w:rsidRDefault="00E21306" w:rsidP="00CB7AEB">
      <w:pPr>
        <w:jc w:val="both"/>
        <w:rPr>
          <w:rFonts w:ascii="Times New Roman" w:hAnsi="Times New Roman" w:cs="Times New Roman"/>
        </w:rPr>
      </w:pPr>
    </w:p>
    <w:p w:rsidR="00E21306" w:rsidRPr="00C936B2" w:rsidRDefault="00E246C1" w:rsidP="00CB7AEB">
      <w:pPr>
        <w:jc w:val="both"/>
        <w:rPr>
          <w:rFonts w:ascii="Times New Roman" w:hAnsi="Times New Roman" w:cs="Times New Roman"/>
        </w:rPr>
      </w:pPr>
      <w:r w:rsidRPr="00C936B2">
        <w:rPr>
          <w:rFonts w:ascii="Times New Roman" w:hAnsi="Times New Roman" w:cs="Times New Roman"/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92075</wp:posOffset>
            </wp:positionH>
            <wp:positionV relativeFrom="paragraph">
              <wp:posOffset>29845</wp:posOffset>
            </wp:positionV>
            <wp:extent cx="1921510" cy="1921510"/>
            <wp:effectExtent l="0" t="0" r="0" b="0"/>
            <wp:wrapTight wrapText="bothSides">
              <wp:wrapPolygon edited="0">
                <wp:start x="0" y="0"/>
                <wp:lineTo x="0" y="21414"/>
                <wp:lineTo x="21414" y="21414"/>
                <wp:lineTo x="21414" y="0"/>
                <wp:lineTo x="0" y="0"/>
              </wp:wrapPolygon>
            </wp:wrapTight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92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306" w:rsidRPr="00C936B2" w:rsidRDefault="00E21306" w:rsidP="00CB7AEB">
      <w:pPr>
        <w:jc w:val="both"/>
        <w:rPr>
          <w:rFonts w:ascii="Times New Roman" w:hAnsi="Times New Roman" w:cs="Times New Roman"/>
        </w:rPr>
      </w:pPr>
    </w:p>
    <w:p w:rsidR="001976B1" w:rsidRPr="00C936B2" w:rsidRDefault="00D85C36" w:rsidP="00CB7AEB">
      <w:pPr>
        <w:jc w:val="both"/>
        <w:rPr>
          <w:rFonts w:ascii="Times New Roman" w:hAnsi="Times New Roman" w:cs="Times New Roman"/>
          <w:b/>
        </w:rPr>
      </w:pPr>
      <w:r w:rsidRPr="00C936B2">
        <w:rPr>
          <w:rFonts w:ascii="Times New Roman" w:hAnsi="Times New Roman" w:cs="Times New Roman"/>
        </w:rPr>
        <w:t>Obr.2:</w:t>
      </w:r>
      <w:r w:rsidRPr="00C936B2">
        <w:rPr>
          <w:rFonts w:ascii="Times New Roman" w:hAnsi="Times New Roman" w:cs="Times New Roman"/>
          <w:b/>
        </w:rPr>
        <w:t xml:space="preserve"> </w:t>
      </w:r>
      <w:r w:rsidR="007D4601" w:rsidRPr="00C936B2">
        <w:rPr>
          <w:rFonts w:ascii="Times New Roman" w:hAnsi="Times New Roman" w:cs="Times New Roman"/>
          <w:b/>
        </w:rPr>
        <w:t>Vínna muška (</w:t>
      </w:r>
      <w:proofErr w:type="spellStart"/>
      <w:r w:rsidR="007D4601" w:rsidRPr="00C936B2">
        <w:rPr>
          <w:rFonts w:ascii="Times New Roman" w:hAnsi="Times New Roman" w:cs="Times New Roman"/>
          <w:b/>
          <w:i/>
        </w:rPr>
        <w:t>Drosophila</w:t>
      </w:r>
      <w:proofErr w:type="spellEnd"/>
      <w:r w:rsidR="007D4601" w:rsidRPr="00C936B2">
        <w:rPr>
          <w:rFonts w:ascii="Times New Roman" w:hAnsi="Times New Roman" w:cs="Times New Roman"/>
          <w:b/>
          <w:i/>
        </w:rPr>
        <w:t xml:space="preserve"> </w:t>
      </w:r>
      <w:proofErr w:type="spellStart"/>
      <w:r w:rsidR="007D4601" w:rsidRPr="00C936B2">
        <w:rPr>
          <w:rFonts w:ascii="Times New Roman" w:hAnsi="Times New Roman" w:cs="Times New Roman"/>
          <w:b/>
          <w:i/>
        </w:rPr>
        <w:t>melanogaster</w:t>
      </w:r>
      <w:proofErr w:type="spellEnd"/>
      <w:r w:rsidR="007D4601" w:rsidRPr="00C936B2">
        <w:rPr>
          <w:rFonts w:ascii="Times New Roman" w:hAnsi="Times New Roman" w:cs="Times New Roman"/>
          <w:b/>
        </w:rPr>
        <w:t>) ako vhodný mod</w:t>
      </w:r>
      <w:r w:rsidR="007D4601" w:rsidRPr="00C936B2">
        <w:rPr>
          <w:rFonts w:ascii="Times New Roman" w:hAnsi="Times New Roman" w:cs="Times New Roman"/>
          <w:b/>
        </w:rPr>
        <w:t>e</w:t>
      </w:r>
      <w:r w:rsidR="007D4601" w:rsidRPr="00C936B2">
        <w:rPr>
          <w:rFonts w:ascii="Times New Roman" w:hAnsi="Times New Roman" w:cs="Times New Roman"/>
          <w:b/>
        </w:rPr>
        <w:t xml:space="preserve">lový organizmus  </w:t>
      </w:r>
    </w:p>
    <w:p w:rsidR="001D6812" w:rsidRPr="00C936B2" w:rsidRDefault="001976B1" w:rsidP="00CB7AEB">
      <w:pPr>
        <w:jc w:val="both"/>
        <w:rPr>
          <w:rFonts w:ascii="Times New Roman" w:hAnsi="Times New Roman" w:cs="Times New Roman"/>
          <w:b/>
        </w:rPr>
      </w:pPr>
      <w:r w:rsidRPr="00C936B2">
        <w:rPr>
          <w:rFonts w:ascii="Times New Roman" w:hAnsi="Times New Roman" w:cs="Times New Roman"/>
          <w:b/>
        </w:rPr>
        <w:t xml:space="preserve">            </w:t>
      </w:r>
      <w:r w:rsidR="007D4601" w:rsidRPr="00C936B2">
        <w:rPr>
          <w:rFonts w:ascii="Times New Roman" w:hAnsi="Times New Roman" w:cs="Times New Roman"/>
          <w:b/>
        </w:rPr>
        <w:t>na pozorovanie a pokusy v školskom prostredí</w:t>
      </w:r>
      <w:r w:rsidR="00D85C36" w:rsidRPr="00C936B2">
        <w:rPr>
          <w:rFonts w:ascii="Times New Roman" w:hAnsi="Times New Roman" w:cs="Times New Roman"/>
          <w:b/>
        </w:rPr>
        <w:t xml:space="preserve"> </w:t>
      </w:r>
      <w:r w:rsidR="0035401E" w:rsidRPr="00C936B2">
        <w:rPr>
          <w:rFonts w:ascii="Times New Roman" w:hAnsi="Times New Roman" w:cs="Times New Roman"/>
          <w:b/>
        </w:rPr>
        <w:t>(</w:t>
      </w:r>
      <w:proofErr w:type="spellStart"/>
      <w:r w:rsidR="00D85C36" w:rsidRPr="00C936B2">
        <w:rPr>
          <w:rFonts w:ascii="Times New Roman" w:hAnsi="Times New Roman" w:cs="Times New Roman"/>
          <w:b/>
        </w:rPr>
        <w:t>foto</w:t>
      </w:r>
      <w:proofErr w:type="spellEnd"/>
      <w:r w:rsidR="007D4601" w:rsidRPr="00C936B2">
        <w:rPr>
          <w:rFonts w:ascii="Times New Roman" w:hAnsi="Times New Roman" w:cs="Times New Roman"/>
          <w:b/>
        </w:rPr>
        <w:t xml:space="preserve">: V. </w:t>
      </w:r>
      <w:proofErr w:type="spellStart"/>
      <w:r w:rsidR="00BE2B5B" w:rsidRPr="00C936B2">
        <w:rPr>
          <w:rFonts w:ascii="Times New Roman" w:hAnsi="Times New Roman" w:cs="Times New Roman"/>
          <w:b/>
        </w:rPr>
        <w:t>Skáčiková</w:t>
      </w:r>
      <w:proofErr w:type="spellEnd"/>
      <w:r w:rsidR="00CB7AEB" w:rsidRPr="00C936B2">
        <w:rPr>
          <w:rFonts w:ascii="Times New Roman" w:hAnsi="Times New Roman" w:cs="Times New Roman"/>
          <w:b/>
        </w:rPr>
        <w:t>, 2017</w:t>
      </w:r>
      <w:r w:rsidR="00D85C36" w:rsidRPr="00C936B2">
        <w:rPr>
          <w:rFonts w:ascii="Times New Roman" w:hAnsi="Times New Roman" w:cs="Times New Roman"/>
          <w:b/>
        </w:rPr>
        <w:t>)</w:t>
      </w:r>
      <w:r w:rsidR="001D6812" w:rsidRPr="00C936B2">
        <w:rPr>
          <w:rFonts w:ascii="Times New Roman" w:hAnsi="Times New Roman" w:cs="Times New Roman"/>
          <w:b/>
        </w:rPr>
        <w:t>.</w:t>
      </w:r>
    </w:p>
    <w:p w:rsidR="0035401E" w:rsidRPr="00C936B2" w:rsidRDefault="00E246C1" w:rsidP="001D6812">
      <w:pPr>
        <w:jc w:val="both"/>
        <w:rPr>
          <w:rFonts w:ascii="Times New Roman" w:hAnsi="Times New Roman" w:cs="Times New Roman"/>
          <w:b/>
        </w:rPr>
      </w:pPr>
      <w:r w:rsidRPr="00C936B2">
        <w:rPr>
          <w:noProof/>
          <w:lang w:val="cs-CZ"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140335</wp:posOffset>
            </wp:positionV>
            <wp:extent cx="5731510" cy="3470910"/>
            <wp:effectExtent l="0" t="0" r="0" b="0"/>
            <wp:wrapTight wrapText="bothSides">
              <wp:wrapPolygon edited="0">
                <wp:start x="0" y="0"/>
                <wp:lineTo x="0" y="21458"/>
                <wp:lineTo x="21538" y="21458"/>
                <wp:lineTo x="21538" y="0"/>
                <wp:lineTo x="0" y="0"/>
              </wp:wrapPolygon>
            </wp:wrapTight>
            <wp:docPr id="7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-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8" t="19948" r="15216" b="8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36B2">
        <w:rPr>
          <w:rFonts w:ascii="Times New Roman" w:hAnsi="Times New Roman" w:cs="Times New Roman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-2650490</wp:posOffset>
                </wp:positionH>
                <wp:positionV relativeFrom="paragraph">
                  <wp:posOffset>99695</wp:posOffset>
                </wp:positionV>
                <wp:extent cx="250190" cy="223520"/>
                <wp:effectExtent l="11430" t="12700" r="5080" b="11430"/>
                <wp:wrapNone/>
                <wp:docPr id="6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878" w:rsidRPr="00C119E4" w:rsidRDefault="008D4878" w:rsidP="008D487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Blok textu 2" o:spid="_x0000_s1026" type="#_x0000_t202" style="position:absolute;left:0;text-align:left;margin-left:-208.7pt;margin-top:7.85pt;width:19.7pt;height:17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">
                <v:textbox>
                  <w:txbxContent>
                    <w:p w:rsidR="008D4878" w:rsidRPr="00C119E4" w:rsidRDefault="008D4878" w:rsidP="008D487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C936B2">
        <w:rPr>
          <w:rFonts w:ascii="Times New Roman" w:hAnsi="Times New Roman" w:cs="Times New Roman"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-2497455</wp:posOffset>
                </wp:positionH>
                <wp:positionV relativeFrom="paragraph">
                  <wp:posOffset>-438785</wp:posOffset>
                </wp:positionV>
                <wp:extent cx="250190" cy="223520"/>
                <wp:effectExtent l="12065" t="7620" r="13970" b="6985"/>
                <wp:wrapNone/>
                <wp:docPr id="5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51D" w:rsidRPr="00C119E4" w:rsidRDefault="00F6451D" w:rsidP="00F645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119E4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96.65pt;margin-top:-34.55pt;width:19.7pt;height:1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">
                <v:textbox>
                  <w:txbxContent>
                    <w:p w:rsidR="00F6451D" w:rsidRPr="00C119E4" w:rsidRDefault="00F6451D" w:rsidP="00F6451D">
                      <w:pPr>
                        <w:rPr>
                          <w:sz w:val="16"/>
                          <w:szCs w:val="16"/>
                        </w:rPr>
                      </w:pPr>
                      <w:r w:rsidRPr="00C119E4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6451D" w:rsidRPr="00C936B2">
        <w:rPr>
          <w:rFonts w:ascii="Times New Roman" w:hAnsi="Times New Roman" w:cs="Times New Roman"/>
        </w:rPr>
        <w:t>Obr.3:</w:t>
      </w:r>
      <w:r w:rsidR="00F6451D" w:rsidRPr="00C936B2">
        <w:rPr>
          <w:rFonts w:ascii="Times New Roman" w:hAnsi="Times New Roman" w:cs="Times New Roman"/>
          <w:b/>
        </w:rPr>
        <w:t xml:space="preserve"> </w:t>
      </w:r>
      <w:r w:rsidRPr="00C936B2">
        <w:rPr>
          <w:rFonts w:ascii="Times New Roman" w:hAnsi="Times New Roman" w:cs="Times New Roman"/>
          <w:b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-2874010</wp:posOffset>
                </wp:positionH>
                <wp:positionV relativeFrom="paragraph">
                  <wp:posOffset>85090</wp:posOffset>
                </wp:positionV>
                <wp:extent cx="250190" cy="223520"/>
                <wp:effectExtent l="6985" t="7620" r="9525" b="6985"/>
                <wp:wrapNone/>
                <wp:docPr id="4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51D" w:rsidRPr="00C119E4" w:rsidRDefault="00F6451D" w:rsidP="00F645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26.3pt;margin-top:6.7pt;width:19.7pt;height:1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">
                <v:textbox>
                  <w:txbxContent>
                    <w:p w:rsidR="00F6451D" w:rsidRPr="00C119E4" w:rsidRDefault="00F6451D" w:rsidP="00F645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936B2">
        <w:rPr>
          <w:rFonts w:ascii="Times New Roman" w:hAnsi="Times New Roman" w:cs="Times New Roman"/>
          <w:b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-4306570</wp:posOffset>
                </wp:positionH>
                <wp:positionV relativeFrom="paragraph">
                  <wp:posOffset>85090</wp:posOffset>
                </wp:positionV>
                <wp:extent cx="250190" cy="223520"/>
                <wp:effectExtent l="12700" t="7620" r="13335" b="6985"/>
                <wp:wrapNone/>
                <wp:docPr id="3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451D" w:rsidRPr="00C119E4" w:rsidRDefault="00F6451D" w:rsidP="00F645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C119E4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339.1pt;margin-top:6.7pt;width:19.7pt;height: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">
                <v:textbox>
                  <w:txbxContent>
                    <w:p w:rsidR="00F6451D" w:rsidRPr="00C119E4" w:rsidRDefault="00F6451D" w:rsidP="00F6451D">
                      <w:pPr>
                        <w:rPr>
                          <w:sz w:val="16"/>
                          <w:szCs w:val="16"/>
                        </w:rPr>
                      </w:pPr>
                      <w:r w:rsidRPr="00C119E4"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6451D" w:rsidRPr="00C936B2">
        <w:rPr>
          <w:rFonts w:ascii="Times New Roman" w:hAnsi="Times New Roman" w:cs="Times New Roman"/>
          <w:b/>
        </w:rPr>
        <w:t>Žiaci ovplyvnení pozorovaním genetického objektu vínnej mušky vykazovali</w:t>
      </w:r>
      <w:r w:rsidR="001D6812" w:rsidRPr="00C936B2">
        <w:rPr>
          <w:rFonts w:ascii="Times New Roman" w:hAnsi="Times New Roman" w:cs="Times New Roman"/>
          <w:b/>
        </w:rPr>
        <w:t xml:space="preserve"> </w:t>
      </w:r>
      <w:r w:rsidR="00F6451D" w:rsidRPr="00C936B2">
        <w:rPr>
          <w:rFonts w:ascii="Times New Roman" w:hAnsi="Times New Roman" w:cs="Times New Roman"/>
          <w:b/>
        </w:rPr>
        <w:t>v priemere pozitívnejšie postoje k biológii a vyššiu úroveň ved</w:t>
      </w:r>
      <w:r w:rsidR="00F6451D" w:rsidRPr="00C936B2">
        <w:rPr>
          <w:rFonts w:ascii="Times New Roman" w:hAnsi="Times New Roman" w:cs="Times New Roman"/>
          <w:b/>
        </w:rPr>
        <w:t>o</w:t>
      </w:r>
      <w:r w:rsidR="00F6451D" w:rsidRPr="00C936B2">
        <w:rPr>
          <w:rFonts w:ascii="Times New Roman" w:hAnsi="Times New Roman" w:cs="Times New Roman"/>
          <w:b/>
        </w:rPr>
        <w:t>mostí a</w:t>
      </w:r>
      <w:r w:rsidR="001D6812" w:rsidRPr="00C936B2">
        <w:rPr>
          <w:rFonts w:ascii="Times New Roman" w:hAnsi="Times New Roman" w:cs="Times New Roman"/>
          <w:b/>
        </w:rPr>
        <w:t> </w:t>
      </w:r>
      <w:r w:rsidR="00F6451D" w:rsidRPr="00C936B2">
        <w:rPr>
          <w:rFonts w:ascii="Times New Roman" w:hAnsi="Times New Roman" w:cs="Times New Roman"/>
          <w:b/>
        </w:rPr>
        <w:t>predstáv</w:t>
      </w:r>
      <w:r w:rsidR="001D6812" w:rsidRPr="00C936B2">
        <w:rPr>
          <w:rFonts w:ascii="Times New Roman" w:hAnsi="Times New Roman" w:cs="Times New Roman"/>
          <w:b/>
        </w:rPr>
        <w:t xml:space="preserve"> z genetiky</w:t>
      </w:r>
      <w:r w:rsidR="00F6451D" w:rsidRPr="00C936B2">
        <w:rPr>
          <w:rFonts w:ascii="Times New Roman" w:hAnsi="Times New Roman" w:cs="Times New Roman"/>
          <w:b/>
        </w:rPr>
        <w:t>, ako žiaci, ktorí sa experimentov nezúčastnili</w:t>
      </w:r>
      <w:r w:rsidR="001D6812" w:rsidRPr="00C936B2">
        <w:rPr>
          <w:rFonts w:ascii="Times New Roman" w:hAnsi="Times New Roman" w:cs="Times New Roman"/>
          <w:b/>
        </w:rPr>
        <w:t xml:space="preserve"> </w:t>
      </w:r>
      <w:r w:rsidR="00F6451D" w:rsidRPr="00C936B2">
        <w:rPr>
          <w:rFonts w:ascii="Times New Roman" w:hAnsi="Times New Roman" w:cs="Times New Roman"/>
          <w:b/>
        </w:rPr>
        <w:t>(</w:t>
      </w:r>
      <w:proofErr w:type="spellStart"/>
      <w:r w:rsidR="00F6451D" w:rsidRPr="00C936B2">
        <w:rPr>
          <w:rFonts w:ascii="Times New Roman" w:hAnsi="Times New Roman" w:cs="Times New Roman"/>
          <w:b/>
        </w:rPr>
        <w:t>foto</w:t>
      </w:r>
      <w:proofErr w:type="spellEnd"/>
      <w:r w:rsidR="00F6451D" w:rsidRPr="00C936B2">
        <w:rPr>
          <w:rFonts w:ascii="Times New Roman" w:hAnsi="Times New Roman" w:cs="Times New Roman"/>
          <w:b/>
        </w:rPr>
        <w:t xml:space="preserve">: V. </w:t>
      </w:r>
      <w:proofErr w:type="spellStart"/>
      <w:r w:rsidR="00BE2B5B" w:rsidRPr="00C936B2">
        <w:rPr>
          <w:rFonts w:ascii="Times New Roman" w:hAnsi="Times New Roman" w:cs="Times New Roman"/>
          <w:b/>
        </w:rPr>
        <w:t>Skáčiková</w:t>
      </w:r>
      <w:proofErr w:type="spellEnd"/>
      <w:r w:rsidR="00F6451D" w:rsidRPr="00C936B2">
        <w:rPr>
          <w:rFonts w:ascii="Times New Roman" w:hAnsi="Times New Roman" w:cs="Times New Roman"/>
          <w:b/>
        </w:rPr>
        <w:t xml:space="preserve">, </w:t>
      </w:r>
      <w:r w:rsidR="001976B1" w:rsidRPr="00C936B2">
        <w:rPr>
          <w:rFonts w:ascii="Times New Roman" w:hAnsi="Times New Roman" w:cs="Times New Roman"/>
          <w:b/>
        </w:rPr>
        <w:t>o</w:t>
      </w:r>
      <w:r w:rsidR="001976B1" w:rsidRPr="00C936B2">
        <w:rPr>
          <w:rFonts w:ascii="Times New Roman" w:hAnsi="Times New Roman" w:cs="Times New Roman"/>
          <w:b/>
        </w:rPr>
        <w:t>k</w:t>
      </w:r>
      <w:r w:rsidR="001976B1" w:rsidRPr="00C936B2">
        <w:rPr>
          <w:rFonts w:ascii="Times New Roman" w:hAnsi="Times New Roman" w:cs="Times New Roman"/>
          <w:b/>
        </w:rPr>
        <w:t xml:space="preserve">tóber, </w:t>
      </w:r>
      <w:r w:rsidR="00F6451D" w:rsidRPr="00C936B2">
        <w:rPr>
          <w:rFonts w:ascii="Times New Roman" w:hAnsi="Times New Roman" w:cs="Times New Roman"/>
          <w:b/>
        </w:rPr>
        <w:t xml:space="preserve">2017). </w:t>
      </w:r>
      <w:r w:rsidRPr="00C936B2">
        <w:rPr>
          <w:b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-1717675</wp:posOffset>
                </wp:positionH>
                <wp:positionV relativeFrom="paragraph">
                  <wp:posOffset>34290</wp:posOffset>
                </wp:positionV>
                <wp:extent cx="250190" cy="223520"/>
                <wp:effectExtent l="10795" t="13970" r="5715" b="10160"/>
                <wp:wrapNone/>
                <wp:docPr id="2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02E" w:rsidRPr="00C119E4" w:rsidRDefault="0097302E" w:rsidP="00D85C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35.25pt;margin-top:2.7pt;width:19.7pt;height:17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">
                <v:textbox>
                  <w:txbxContent>
                    <w:p w:rsidR="0097302E" w:rsidRPr="00C119E4" w:rsidRDefault="0097302E" w:rsidP="00D85C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C936B2">
        <w:rPr>
          <w:b/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-3096895</wp:posOffset>
                </wp:positionH>
                <wp:positionV relativeFrom="paragraph">
                  <wp:posOffset>34290</wp:posOffset>
                </wp:positionV>
                <wp:extent cx="250190" cy="223520"/>
                <wp:effectExtent l="12700" t="13970" r="13335" b="10160"/>
                <wp:wrapNone/>
                <wp:docPr id="1" name="Blok tex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90" cy="22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302E" w:rsidRPr="00C119E4" w:rsidRDefault="0097302E" w:rsidP="00D85C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243.85pt;margin-top:2.7pt;width:19.7pt;height:17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">
                <v:textbox>
                  <w:txbxContent>
                    <w:p w:rsidR="0097302E" w:rsidRPr="00C119E4" w:rsidRDefault="0097302E" w:rsidP="00D85C3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5D3773" w:rsidRPr="00CB7AEB" w:rsidRDefault="005D3773" w:rsidP="00CB7AEB">
      <w:pPr>
        <w:rPr>
          <w:rFonts w:ascii="Times New Roman" w:hAnsi="Times New Roman" w:cs="Times New Roman"/>
          <w:bCs/>
        </w:rPr>
      </w:pPr>
    </w:p>
    <w:sectPr w:rsidR="005D3773" w:rsidRPr="00CB7AEB" w:rsidSect="007A1136">
      <w:headerReference w:type="default" r:id="rId12"/>
      <w:foot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BC4" w:rsidRDefault="00B14BC4" w:rsidP="007A1136">
      <w:r>
        <w:separator/>
      </w:r>
    </w:p>
  </w:endnote>
  <w:endnote w:type="continuationSeparator" w:id="0">
    <w:p w:rsidR="00B14BC4" w:rsidRDefault="00B14BC4" w:rsidP="007A1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02E" w:rsidRDefault="0097302E">
    <w:pPr>
      <w:pStyle w:val="Zpat"/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E246C1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BC4" w:rsidRDefault="00B14BC4" w:rsidP="007A1136">
      <w:r>
        <w:separator/>
      </w:r>
    </w:p>
  </w:footnote>
  <w:footnote w:type="continuationSeparator" w:id="0">
    <w:p w:rsidR="00B14BC4" w:rsidRDefault="00B14BC4" w:rsidP="007A11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302E" w:rsidRDefault="0097302E">
    <w:pPr>
      <w:pStyle w:val="Zhlav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46D6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9D1A94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0725F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AFCAE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71E96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DACB9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45A4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545B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1244E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11A8D6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6B4A20"/>
    <w:multiLevelType w:val="hybridMultilevel"/>
    <w:tmpl w:val="E632AB42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361271"/>
    <w:multiLevelType w:val="hybridMultilevel"/>
    <w:tmpl w:val="00D8B5E2"/>
    <w:lvl w:ilvl="0" w:tplc="041B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 w15:restartNumberingAfterBreak="0">
    <w:nsid w:val="26264A94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2B922BC7"/>
    <w:multiLevelType w:val="hybridMultilevel"/>
    <w:tmpl w:val="525AB20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EC86C20"/>
    <w:multiLevelType w:val="hybridMultilevel"/>
    <w:tmpl w:val="36CA64E2"/>
    <w:lvl w:ilvl="0" w:tplc="041B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3BBE26C0"/>
    <w:multiLevelType w:val="hybridMultilevel"/>
    <w:tmpl w:val="80164EDC"/>
    <w:lvl w:ilvl="0" w:tplc="A492F7E6">
      <w:start w:val="1"/>
      <w:numFmt w:val="bullet"/>
      <w:pStyle w:val="Seznamsodrkami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C47E6"/>
    <w:multiLevelType w:val="hybridMultilevel"/>
    <w:tmpl w:val="BD7248DA"/>
    <w:lvl w:ilvl="0" w:tplc="61B4A32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E7A0E50"/>
    <w:multiLevelType w:val="hybridMultilevel"/>
    <w:tmpl w:val="6632EF48"/>
    <w:lvl w:ilvl="0" w:tplc="5C28D68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A010E0"/>
    <w:multiLevelType w:val="hybridMultilevel"/>
    <w:tmpl w:val="289E9CEC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D6EE9"/>
    <w:multiLevelType w:val="multilevel"/>
    <w:tmpl w:val="7F461300"/>
    <w:lvl w:ilvl="0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CB019D2"/>
    <w:multiLevelType w:val="multilevel"/>
    <w:tmpl w:val="84041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E5656A3"/>
    <w:multiLevelType w:val="hybridMultilevel"/>
    <w:tmpl w:val="3AC883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48F203E"/>
    <w:multiLevelType w:val="hybridMultilevel"/>
    <w:tmpl w:val="04B603B2"/>
    <w:lvl w:ilvl="0" w:tplc="041B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65084E"/>
    <w:multiLevelType w:val="hybridMultilevel"/>
    <w:tmpl w:val="6632EF48"/>
    <w:lvl w:ilvl="0" w:tplc="5C28D68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C3C05F0"/>
    <w:multiLevelType w:val="multilevel"/>
    <w:tmpl w:val="06089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E0D3A92"/>
    <w:multiLevelType w:val="hybridMultilevel"/>
    <w:tmpl w:val="525AB20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FD916B1"/>
    <w:multiLevelType w:val="multilevel"/>
    <w:tmpl w:val="5F1C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E2B7F1E"/>
    <w:multiLevelType w:val="hybridMultilevel"/>
    <w:tmpl w:val="4BE053E2"/>
    <w:lvl w:ilvl="0" w:tplc="9CD06356">
      <w:start w:val="1"/>
      <w:numFmt w:val="decimal"/>
      <w:lvlText w:val="%1."/>
      <w:lvlJc w:val="left"/>
      <w:pPr>
        <w:ind w:left="4263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4983" w:hanging="360"/>
      </w:pPr>
    </w:lvl>
    <w:lvl w:ilvl="2" w:tplc="041B001B" w:tentative="1">
      <w:start w:val="1"/>
      <w:numFmt w:val="lowerRoman"/>
      <w:lvlText w:val="%3."/>
      <w:lvlJc w:val="right"/>
      <w:pPr>
        <w:ind w:left="5703" w:hanging="180"/>
      </w:pPr>
    </w:lvl>
    <w:lvl w:ilvl="3" w:tplc="041B000F" w:tentative="1">
      <w:start w:val="1"/>
      <w:numFmt w:val="decimal"/>
      <w:lvlText w:val="%4."/>
      <w:lvlJc w:val="left"/>
      <w:pPr>
        <w:ind w:left="6423" w:hanging="360"/>
      </w:pPr>
    </w:lvl>
    <w:lvl w:ilvl="4" w:tplc="041B0019" w:tentative="1">
      <w:start w:val="1"/>
      <w:numFmt w:val="lowerLetter"/>
      <w:lvlText w:val="%5."/>
      <w:lvlJc w:val="left"/>
      <w:pPr>
        <w:ind w:left="7143" w:hanging="360"/>
      </w:pPr>
    </w:lvl>
    <w:lvl w:ilvl="5" w:tplc="041B001B" w:tentative="1">
      <w:start w:val="1"/>
      <w:numFmt w:val="lowerRoman"/>
      <w:lvlText w:val="%6."/>
      <w:lvlJc w:val="right"/>
      <w:pPr>
        <w:ind w:left="7863" w:hanging="180"/>
      </w:pPr>
    </w:lvl>
    <w:lvl w:ilvl="6" w:tplc="041B000F" w:tentative="1">
      <w:start w:val="1"/>
      <w:numFmt w:val="decimal"/>
      <w:lvlText w:val="%7."/>
      <w:lvlJc w:val="left"/>
      <w:pPr>
        <w:ind w:left="8583" w:hanging="360"/>
      </w:pPr>
    </w:lvl>
    <w:lvl w:ilvl="7" w:tplc="041B0019" w:tentative="1">
      <w:start w:val="1"/>
      <w:numFmt w:val="lowerLetter"/>
      <w:lvlText w:val="%8."/>
      <w:lvlJc w:val="left"/>
      <w:pPr>
        <w:ind w:left="9303" w:hanging="360"/>
      </w:pPr>
    </w:lvl>
    <w:lvl w:ilvl="8" w:tplc="041B001B" w:tentative="1">
      <w:start w:val="1"/>
      <w:numFmt w:val="lowerRoman"/>
      <w:lvlText w:val="%9."/>
      <w:lvlJc w:val="right"/>
      <w:pPr>
        <w:ind w:left="10023" w:hanging="180"/>
      </w:p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5"/>
  </w:num>
  <w:num w:numId="16">
    <w:abstractNumId w:val="14"/>
  </w:num>
  <w:num w:numId="17">
    <w:abstractNumId w:val="16"/>
  </w:num>
  <w:num w:numId="18">
    <w:abstractNumId w:val="25"/>
  </w:num>
  <w:num w:numId="19">
    <w:abstractNumId w:val="13"/>
  </w:num>
  <w:num w:numId="20">
    <w:abstractNumId w:val="10"/>
  </w:num>
  <w:num w:numId="21">
    <w:abstractNumId w:val="17"/>
  </w:num>
  <w:num w:numId="22">
    <w:abstractNumId w:val="11"/>
  </w:num>
  <w:num w:numId="23">
    <w:abstractNumId w:val="21"/>
  </w:num>
  <w:num w:numId="24">
    <w:abstractNumId w:val="18"/>
  </w:num>
  <w:num w:numId="25">
    <w:abstractNumId w:val="12"/>
  </w:num>
  <w:num w:numId="26">
    <w:abstractNumId w:val="26"/>
  </w:num>
  <w:num w:numId="27">
    <w:abstractNumId w:val="23"/>
  </w:num>
  <w:num w:numId="28">
    <w:abstractNumId w:val="22"/>
  </w:num>
  <w:num w:numId="29">
    <w:abstractNumId w:val="27"/>
  </w:num>
  <w:num w:numId="30">
    <w:abstractNumId w:val="19"/>
  </w:num>
  <w:num w:numId="31">
    <w:abstractNumId w:val="24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8"/>
  <w:autoHyphenation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F2E"/>
    <w:rsid w:val="0000774B"/>
    <w:rsid w:val="0000791D"/>
    <w:rsid w:val="000134D4"/>
    <w:rsid w:val="00013CAF"/>
    <w:rsid w:val="00014CFB"/>
    <w:rsid w:val="00016830"/>
    <w:rsid w:val="00017546"/>
    <w:rsid w:val="00030A1F"/>
    <w:rsid w:val="0003378A"/>
    <w:rsid w:val="00034600"/>
    <w:rsid w:val="00036A2C"/>
    <w:rsid w:val="00036B30"/>
    <w:rsid w:val="00036EDC"/>
    <w:rsid w:val="00044037"/>
    <w:rsid w:val="00044759"/>
    <w:rsid w:val="00045B4F"/>
    <w:rsid w:val="000473AF"/>
    <w:rsid w:val="0005186F"/>
    <w:rsid w:val="0005289F"/>
    <w:rsid w:val="00053AB1"/>
    <w:rsid w:val="00056B71"/>
    <w:rsid w:val="0006685F"/>
    <w:rsid w:val="000743DD"/>
    <w:rsid w:val="00076A09"/>
    <w:rsid w:val="00082002"/>
    <w:rsid w:val="000835B6"/>
    <w:rsid w:val="000841DC"/>
    <w:rsid w:val="000A1020"/>
    <w:rsid w:val="000A79E4"/>
    <w:rsid w:val="000B15AC"/>
    <w:rsid w:val="000C438A"/>
    <w:rsid w:val="000E281E"/>
    <w:rsid w:val="000E4881"/>
    <w:rsid w:val="000F01AE"/>
    <w:rsid w:val="000F6E19"/>
    <w:rsid w:val="001055C3"/>
    <w:rsid w:val="001113B6"/>
    <w:rsid w:val="00114FE6"/>
    <w:rsid w:val="00115839"/>
    <w:rsid w:val="00116AB8"/>
    <w:rsid w:val="001226DE"/>
    <w:rsid w:val="00127939"/>
    <w:rsid w:val="00130079"/>
    <w:rsid w:val="00130E21"/>
    <w:rsid w:val="00131A16"/>
    <w:rsid w:val="00134EC0"/>
    <w:rsid w:val="00135491"/>
    <w:rsid w:val="001362CF"/>
    <w:rsid w:val="0014124A"/>
    <w:rsid w:val="00141989"/>
    <w:rsid w:val="00145013"/>
    <w:rsid w:val="001479D9"/>
    <w:rsid w:val="001516CD"/>
    <w:rsid w:val="00163E35"/>
    <w:rsid w:val="00183825"/>
    <w:rsid w:val="00190F36"/>
    <w:rsid w:val="00192868"/>
    <w:rsid w:val="00197363"/>
    <w:rsid w:val="001976B1"/>
    <w:rsid w:val="001A2528"/>
    <w:rsid w:val="001A36B2"/>
    <w:rsid w:val="001B01AE"/>
    <w:rsid w:val="001B0223"/>
    <w:rsid w:val="001B1FA0"/>
    <w:rsid w:val="001B250C"/>
    <w:rsid w:val="001B30D1"/>
    <w:rsid w:val="001B6A20"/>
    <w:rsid w:val="001C38F1"/>
    <w:rsid w:val="001C483C"/>
    <w:rsid w:val="001D5E69"/>
    <w:rsid w:val="001D6812"/>
    <w:rsid w:val="001E41B5"/>
    <w:rsid w:val="001E67B7"/>
    <w:rsid w:val="00200245"/>
    <w:rsid w:val="00207340"/>
    <w:rsid w:val="0021087B"/>
    <w:rsid w:val="00210FBA"/>
    <w:rsid w:val="00212811"/>
    <w:rsid w:val="00217490"/>
    <w:rsid w:val="00223F9E"/>
    <w:rsid w:val="002353B8"/>
    <w:rsid w:val="00242504"/>
    <w:rsid w:val="00243567"/>
    <w:rsid w:val="002436F2"/>
    <w:rsid w:val="00244472"/>
    <w:rsid w:val="0025144B"/>
    <w:rsid w:val="002524D5"/>
    <w:rsid w:val="00264B75"/>
    <w:rsid w:val="00264CB0"/>
    <w:rsid w:val="002654B1"/>
    <w:rsid w:val="00267813"/>
    <w:rsid w:val="00281309"/>
    <w:rsid w:val="00283E78"/>
    <w:rsid w:val="00296A22"/>
    <w:rsid w:val="00296C34"/>
    <w:rsid w:val="002A5853"/>
    <w:rsid w:val="002C3542"/>
    <w:rsid w:val="002C63AD"/>
    <w:rsid w:val="002C640B"/>
    <w:rsid w:val="002C6BD8"/>
    <w:rsid w:val="002C7466"/>
    <w:rsid w:val="002E50BB"/>
    <w:rsid w:val="002F1934"/>
    <w:rsid w:val="002F4548"/>
    <w:rsid w:val="002F6024"/>
    <w:rsid w:val="0030141B"/>
    <w:rsid w:val="00310604"/>
    <w:rsid w:val="0031066A"/>
    <w:rsid w:val="0031474A"/>
    <w:rsid w:val="0031579B"/>
    <w:rsid w:val="0032365E"/>
    <w:rsid w:val="00327C4B"/>
    <w:rsid w:val="003306DB"/>
    <w:rsid w:val="00332497"/>
    <w:rsid w:val="0033316B"/>
    <w:rsid w:val="00334C36"/>
    <w:rsid w:val="00334D28"/>
    <w:rsid w:val="00341E66"/>
    <w:rsid w:val="00342560"/>
    <w:rsid w:val="00345D34"/>
    <w:rsid w:val="0035401E"/>
    <w:rsid w:val="0035542D"/>
    <w:rsid w:val="003558E2"/>
    <w:rsid w:val="0036404D"/>
    <w:rsid w:val="003652AF"/>
    <w:rsid w:val="00392FCD"/>
    <w:rsid w:val="00397F0E"/>
    <w:rsid w:val="003B61FA"/>
    <w:rsid w:val="003C27F1"/>
    <w:rsid w:val="003C35EC"/>
    <w:rsid w:val="003C3E7B"/>
    <w:rsid w:val="003C61C7"/>
    <w:rsid w:val="003D4FD3"/>
    <w:rsid w:val="003E1FE9"/>
    <w:rsid w:val="003E5BC2"/>
    <w:rsid w:val="003F1CEF"/>
    <w:rsid w:val="003F2927"/>
    <w:rsid w:val="003F7F6E"/>
    <w:rsid w:val="004001E5"/>
    <w:rsid w:val="00400FDB"/>
    <w:rsid w:val="00404844"/>
    <w:rsid w:val="004139FD"/>
    <w:rsid w:val="004143EE"/>
    <w:rsid w:val="00422483"/>
    <w:rsid w:val="00423018"/>
    <w:rsid w:val="004270E9"/>
    <w:rsid w:val="00441546"/>
    <w:rsid w:val="00450C84"/>
    <w:rsid w:val="00453EA3"/>
    <w:rsid w:val="00462FCC"/>
    <w:rsid w:val="0046470A"/>
    <w:rsid w:val="0047217C"/>
    <w:rsid w:val="004729A3"/>
    <w:rsid w:val="00482CC8"/>
    <w:rsid w:val="00483B47"/>
    <w:rsid w:val="00485B4C"/>
    <w:rsid w:val="004908F8"/>
    <w:rsid w:val="004A67C2"/>
    <w:rsid w:val="004A6945"/>
    <w:rsid w:val="004A6B06"/>
    <w:rsid w:val="004B1F81"/>
    <w:rsid w:val="004B6B3E"/>
    <w:rsid w:val="004D3E4D"/>
    <w:rsid w:val="004E2B2A"/>
    <w:rsid w:val="004F0FEA"/>
    <w:rsid w:val="004F14F2"/>
    <w:rsid w:val="004F15C3"/>
    <w:rsid w:val="004F525F"/>
    <w:rsid w:val="004F6E7F"/>
    <w:rsid w:val="00506ABC"/>
    <w:rsid w:val="0051383D"/>
    <w:rsid w:val="005239EC"/>
    <w:rsid w:val="00526047"/>
    <w:rsid w:val="0053203A"/>
    <w:rsid w:val="00532845"/>
    <w:rsid w:val="00534BC1"/>
    <w:rsid w:val="00535744"/>
    <w:rsid w:val="00537D97"/>
    <w:rsid w:val="0054504C"/>
    <w:rsid w:val="005459D8"/>
    <w:rsid w:val="00552540"/>
    <w:rsid w:val="00555959"/>
    <w:rsid w:val="00556ED3"/>
    <w:rsid w:val="00560903"/>
    <w:rsid w:val="00560EE6"/>
    <w:rsid w:val="00570BA4"/>
    <w:rsid w:val="0057114A"/>
    <w:rsid w:val="0057602B"/>
    <w:rsid w:val="005778FB"/>
    <w:rsid w:val="00577BA4"/>
    <w:rsid w:val="00585FC9"/>
    <w:rsid w:val="00587092"/>
    <w:rsid w:val="00594772"/>
    <w:rsid w:val="005B4541"/>
    <w:rsid w:val="005B58DB"/>
    <w:rsid w:val="005B6E5B"/>
    <w:rsid w:val="005C1C1A"/>
    <w:rsid w:val="005C3F89"/>
    <w:rsid w:val="005C6384"/>
    <w:rsid w:val="005D1D38"/>
    <w:rsid w:val="005D3773"/>
    <w:rsid w:val="005D58D6"/>
    <w:rsid w:val="005E4B41"/>
    <w:rsid w:val="005E4FBC"/>
    <w:rsid w:val="005E6F2E"/>
    <w:rsid w:val="005F083B"/>
    <w:rsid w:val="005F3489"/>
    <w:rsid w:val="005F73C3"/>
    <w:rsid w:val="0061602A"/>
    <w:rsid w:val="00616870"/>
    <w:rsid w:val="0061744B"/>
    <w:rsid w:val="006211BC"/>
    <w:rsid w:val="00625F8C"/>
    <w:rsid w:val="00634235"/>
    <w:rsid w:val="00634425"/>
    <w:rsid w:val="0064040B"/>
    <w:rsid w:val="00641DBD"/>
    <w:rsid w:val="00643039"/>
    <w:rsid w:val="00646D16"/>
    <w:rsid w:val="00656F5A"/>
    <w:rsid w:val="00661B32"/>
    <w:rsid w:val="00665445"/>
    <w:rsid w:val="00665DA4"/>
    <w:rsid w:val="00681C08"/>
    <w:rsid w:val="006837C4"/>
    <w:rsid w:val="00693C22"/>
    <w:rsid w:val="006944DF"/>
    <w:rsid w:val="006972DC"/>
    <w:rsid w:val="006A0437"/>
    <w:rsid w:val="006A3BBF"/>
    <w:rsid w:val="006A7728"/>
    <w:rsid w:val="006B393A"/>
    <w:rsid w:val="006B6890"/>
    <w:rsid w:val="006B6D9F"/>
    <w:rsid w:val="006C33EF"/>
    <w:rsid w:val="006C3ED9"/>
    <w:rsid w:val="006C62DB"/>
    <w:rsid w:val="006D5186"/>
    <w:rsid w:val="006E07A0"/>
    <w:rsid w:val="006E1691"/>
    <w:rsid w:val="006E294A"/>
    <w:rsid w:val="006E3B89"/>
    <w:rsid w:val="006E4A7E"/>
    <w:rsid w:val="006E7048"/>
    <w:rsid w:val="00701141"/>
    <w:rsid w:val="00710B84"/>
    <w:rsid w:val="00712888"/>
    <w:rsid w:val="00716F5F"/>
    <w:rsid w:val="0072032A"/>
    <w:rsid w:val="00721C46"/>
    <w:rsid w:val="00721FA1"/>
    <w:rsid w:val="007253B3"/>
    <w:rsid w:val="007264FE"/>
    <w:rsid w:val="00747AE9"/>
    <w:rsid w:val="00751AF2"/>
    <w:rsid w:val="00754117"/>
    <w:rsid w:val="00756442"/>
    <w:rsid w:val="00760009"/>
    <w:rsid w:val="00763B61"/>
    <w:rsid w:val="00766A08"/>
    <w:rsid w:val="00772155"/>
    <w:rsid w:val="00781959"/>
    <w:rsid w:val="00790B67"/>
    <w:rsid w:val="00795762"/>
    <w:rsid w:val="00795C66"/>
    <w:rsid w:val="007A1136"/>
    <w:rsid w:val="007A3655"/>
    <w:rsid w:val="007B2A98"/>
    <w:rsid w:val="007C0225"/>
    <w:rsid w:val="007D4601"/>
    <w:rsid w:val="007E25DF"/>
    <w:rsid w:val="007F0629"/>
    <w:rsid w:val="00802AAE"/>
    <w:rsid w:val="008114C3"/>
    <w:rsid w:val="00811A21"/>
    <w:rsid w:val="008125CD"/>
    <w:rsid w:val="00813370"/>
    <w:rsid w:val="00815481"/>
    <w:rsid w:val="008217E7"/>
    <w:rsid w:val="0082489D"/>
    <w:rsid w:val="00826B71"/>
    <w:rsid w:val="008322A8"/>
    <w:rsid w:val="00832D54"/>
    <w:rsid w:val="00832DB4"/>
    <w:rsid w:val="008358AB"/>
    <w:rsid w:val="00846828"/>
    <w:rsid w:val="00846DD5"/>
    <w:rsid w:val="008506B8"/>
    <w:rsid w:val="00852129"/>
    <w:rsid w:val="008723E3"/>
    <w:rsid w:val="0087597D"/>
    <w:rsid w:val="0088170F"/>
    <w:rsid w:val="0088579C"/>
    <w:rsid w:val="008868AC"/>
    <w:rsid w:val="00894333"/>
    <w:rsid w:val="008974B0"/>
    <w:rsid w:val="008978D6"/>
    <w:rsid w:val="008A2803"/>
    <w:rsid w:val="008A53A7"/>
    <w:rsid w:val="008A5D75"/>
    <w:rsid w:val="008A79A6"/>
    <w:rsid w:val="008A7EEB"/>
    <w:rsid w:val="008B5204"/>
    <w:rsid w:val="008C13A2"/>
    <w:rsid w:val="008C20D7"/>
    <w:rsid w:val="008C3149"/>
    <w:rsid w:val="008C63F2"/>
    <w:rsid w:val="008D4878"/>
    <w:rsid w:val="008E4A15"/>
    <w:rsid w:val="008E4D09"/>
    <w:rsid w:val="008F0ED8"/>
    <w:rsid w:val="008F1BF2"/>
    <w:rsid w:val="008F2513"/>
    <w:rsid w:val="008F2B14"/>
    <w:rsid w:val="008F41F4"/>
    <w:rsid w:val="00902B78"/>
    <w:rsid w:val="00911043"/>
    <w:rsid w:val="00911C5D"/>
    <w:rsid w:val="00912988"/>
    <w:rsid w:val="0091785F"/>
    <w:rsid w:val="009216D1"/>
    <w:rsid w:val="00923FB9"/>
    <w:rsid w:val="00925442"/>
    <w:rsid w:val="009318AF"/>
    <w:rsid w:val="009331B6"/>
    <w:rsid w:val="00934E1F"/>
    <w:rsid w:val="00936A0B"/>
    <w:rsid w:val="00937F87"/>
    <w:rsid w:val="00941207"/>
    <w:rsid w:val="00942884"/>
    <w:rsid w:val="0094751F"/>
    <w:rsid w:val="00960BEC"/>
    <w:rsid w:val="00964901"/>
    <w:rsid w:val="00970882"/>
    <w:rsid w:val="00971158"/>
    <w:rsid w:val="0097302E"/>
    <w:rsid w:val="009733C9"/>
    <w:rsid w:val="0098147F"/>
    <w:rsid w:val="0098216D"/>
    <w:rsid w:val="00985C72"/>
    <w:rsid w:val="00986066"/>
    <w:rsid w:val="00994016"/>
    <w:rsid w:val="0099406E"/>
    <w:rsid w:val="009A0BF8"/>
    <w:rsid w:val="009B1AD5"/>
    <w:rsid w:val="009B3E86"/>
    <w:rsid w:val="009B3FEC"/>
    <w:rsid w:val="009B6F48"/>
    <w:rsid w:val="009C7CAB"/>
    <w:rsid w:val="009D21DF"/>
    <w:rsid w:val="009D4D32"/>
    <w:rsid w:val="009D6F7D"/>
    <w:rsid w:val="009E232E"/>
    <w:rsid w:val="009E2827"/>
    <w:rsid w:val="009E29E2"/>
    <w:rsid w:val="009F5AE5"/>
    <w:rsid w:val="00A01494"/>
    <w:rsid w:val="00A1018B"/>
    <w:rsid w:val="00A1144D"/>
    <w:rsid w:val="00A25A65"/>
    <w:rsid w:val="00A31917"/>
    <w:rsid w:val="00A31C86"/>
    <w:rsid w:val="00A326A4"/>
    <w:rsid w:val="00A37EED"/>
    <w:rsid w:val="00A408E6"/>
    <w:rsid w:val="00A54E44"/>
    <w:rsid w:val="00A5536D"/>
    <w:rsid w:val="00A56994"/>
    <w:rsid w:val="00A71FD6"/>
    <w:rsid w:val="00A76CE7"/>
    <w:rsid w:val="00A8001A"/>
    <w:rsid w:val="00A90F01"/>
    <w:rsid w:val="00A95FDA"/>
    <w:rsid w:val="00AA1FAA"/>
    <w:rsid w:val="00AA3364"/>
    <w:rsid w:val="00AA7B61"/>
    <w:rsid w:val="00AA7C0A"/>
    <w:rsid w:val="00AC41BC"/>
    <w:rsid w:val="00AC7194"/>
    <w:rsid w:val="00AC73A9"/>
    <w:rsid w:val="00AD0607"/>
    <w:rsid w:val="00B06368"/>
    <w:rsid w:val="00B1239A"/>
    <w:rsid w:val="00B14BC4"/>
    <w:rsid w:val="00B221EB"/>
    <w:rsid w:val="00B2223E"/>
    <w:rsid w:val="00B26ABB"/>
    <w:rsid w:val="00B309E4"/>
    <w:rsid w:val="00B41CEE"/>
    <w:rsid w:val="00B50E7C"/>
    <w:rsid w:val="00B526C8"/>
    <w:rsid w:val="00B577F3"/>
    <w:rsid w:val="00B60D21"/>
    <w:rsid w:val="00B63231"/>
    <w:rsid w:val="00B670B5"/>
    <w:rsid w:val="00B724BB"/>
    <w:rsid w:val="00B848AA"/>
    <w:rsid w:val="00B951D1"/>
    <w:rsid w:val="00BB6A11"/>
    <w:rsid w:val="00BB6AD8"/>
    <w:rsid w:val="00BC0066"/>
    <w:rsid w:val="00BD2292"/>
    <w:rsid w:val="00BD2933"/>
    <w:rsid w:val="00BD6840"/>
    <w:rsid w:val="00BE24F3"/>
    <w:rsid w:val="00BE2B5B"/>
    <w:rsid w:val="00BE3568"/>
    <w:rsid w:val="00BE60A0"/>
    <w:rsid w:val="00C05BB7"/>
    <w:rsid w:val="00C21FBA"/>
    <w:rsid w:val="00C226B7"/>
    <w:rsid w:val="00C3267A"/>
    <w:rsid w:val="00C34EF5"/>
    <w:rsid w:val="00C4243B"/>
    <w:rsid w:val="00C446D4"/>
    <w:rsid w:val="00C47DC6"/>
    <w:rsid w:val="00C47F1B"/>
    <w:rsid w:val="00C5098F"/>
    <w:rsid w:val="00C55A50"/>
    <w:rsid w:val="00C642F4"/>
    <w:rsid w:val="00C647BB"/>
    <w:rsid w:val="00C65E72"/>
    <w:rsid w:val="00C71562"/>
    <w:rsid w:val="00C719E7"/>
    <w:rsid w:val="00C73D1C"/>
    <w:rsid w:val="00C75FA6"/>
    <w:rsid w:val="00C76E92"/>
    <w:rsid w:val="00C80148"/>
    <w:rsid w:val="00C936B2"/>
    <w:rsid w:val="00C93B3F"/>
    <w:rsid w:val="00CB1AFD"/>
    <w:rsid w:val="00CB41E4"/>
    <w:rsid w:val="00CB4CD9"/>
    <w:rsid w:val="00CB7AEB"/>
    <w:rsid w:val="00CC3579"/>
    <w:rsid w:val="00CC3EFD"/>
    <w:rsid w:val="00CC6816"/>
    <w:rsid w:val="00CD31ED"/>
    <w:rsid w:val="00CD3201"/>
    <w:rsid w:val="00CD7106"/>
    <w:rsid w:val="00CE60D9"/>
    <w:rsid w:val="00CF0459"/>
    <w:rsid w:val="00CF2D5C"/>
    <w:rsid w:val="00CF2ECD"/>
    <w:rsid w:val="00D00321"/>
    <w:rsid w:val="00D009F5"/>
    <w:rsid w:val="00D055E1"/>
    <w:rsid w:val="00D06928"/>
    <w:rsid w:val="00D11161"/>
    <w:rsid w:val="00D14F4B"/>
    <w:rsid w:val="00D157DB"/>
    <w:rsid w:val="00D22F57"/>
    <w:rsid w:val="00D233E2"/>
    <w:rsid w:val="00D25FCA"/>
    <w:rsid w:val="00D25FE2"/>
    <w:rsid w:val="00D3047F"/>
    <w:rsid w:val="00D341DA"/>
    <w:rsid w:val="00D36844"/>
    <w:rsid w:val="00D411F4"/>
    <w:rsid w:val="00D420E7"/>
    <w:rsid w:val="00D4703B"/>
    <w:rsid w:val="00D47F5B"/>
    <w:rsid w:val="00D54588"/>
    <w:rsid w:val="00D70804"/>
    <w:rsid w:val="00D75C96"/>
    <w:rsid w:val="00D81403"/>
    <w:rsid w:val="00D84CC8"/>
    <w:rsid w:val="00D85C36"/>
    <w:rsid w:val="00D861D4"/>
    <w:rsid w:val="00D950D2"/>
    <w:rsid w:val="00D97F1C"/>
    <w:rsid w:val="00DA1080"/>
    <w:rsid w:val="00DA7D49"/>
    <w:rsid w:val="00DC0EFB"/>
    <w:rsid w:val="00DD1E16"/>
    <w:rsid w:val="00DD22E6"/>
    <w:rsid w:val="00DD3429"/>
    <w:rsid w:val="00DD6A1D"/>
    <w:rsid w:val="00DD6ECA"/>
    <w:rsid w:val="00DE0958"/>
    <w:rsid w:val="00DE6341"/>
    <w:rsid w:val="00DF490C"/>
    <w:rsid w:val="00DF563B"/>
    <w:rsid w:val="00DF6B2D"/>
    <w:rsid w:val="00E10E70"/>
    <w:rsid w:val="00E11396"/>
    <w:rsid w:val="00E12DA2"/>
    <w:rsid w:val="00E14718"/>
    <w:rsid w:val="00E16430"/>
    <w:rsid w:val="00E21306"/>
    <w:rsid w:val="00E238E0"/>
    <w:rsid w:val="00E246C1"/>
    <w:rsid w:val="00E27C8E"/>
    <w:rsid w:val="00E27DD9"/>
    <w:rsid w:val="00E332EF"/>
    <w:rsid w:val="00E33F90"/>
    <w:rsid w:val="00E35677"/>
    <w:rsid w:val="00E4049E"/>
    <w:rsid w:val="00E42F4C"/>
    <w:rsid w:val="00E451C4"/>
    <w:rsid w:val="00E4557F"/>
    <w:rsid w:val="00E47672"/>
    <w:rsid w:val="00E54BF5"/>
    <w:rsid w:val="00E55477"/>
    <w:rsid w:val="00E71B62"/>
    <w:rsid w:val="00E742CA"/>
    <w:rsid w:val="00E75924"/>
    <w:rsid w:val="00E85954"/>
    <w:rsid w:val="00E878FF"/>
    <w:rsid w:val="00E921DD"/>
    <w:rsid w:val="00E94ADB"/>
    <w:rsid w:val="00E95B48"/>
    <w:rsid w:val="00E96E31"/>
    <w:rsid w:val="00EA0608"/>
    <w:rsid w:val="00EA3F16"/>
    <w:rsid w:val="00EA4F5B"/>
    <w:rsid w:val="00EB0A76"/>
    <w:rsid w:val="00EB7F6C"/>
    <w:rsid w:val="00EC5BF3"/>
    <w:rsid w:val="00ED010E"/>
    <w:rsid w:val="00ED6A24"/>
    <w:rsid w:val="00ED7250"/>
    <w:rsid w:val="00EE14DB"/>
    <w:rsid w:val="00EE4124"/>
    <w:rsid w:val="00EE5514"/>
    <w:rsid w:val="00EE77AB"/>
    <w:rsid w:val="00EF00E2"/>
    <w:rsid w:val="00EF20B2"/>
    <w:rsid w:val="00EF3C7C"/>
    <w:rsid w:val="00EF6B3B"/>
    <w:rsid w:val="00F00AE6"/>
    <w:rsid w:val="00F126C1"/>
    <w:rsid w:val="00F15EE5"/>
    <w:rsid w:val="00F20BBC"/>
    <w:rsid w:val="00F21D65"/>
    <w:rsid w:val="00F31AED"/>
    <w:rsid w:val="00F31B80"/>
    <w:rsid w:val="00F34AE3"/>
    <w:rsid w:val="00F352F6"/>
    <w:rsid w:val="00F3727F"/>
    <w:rsid w:val="00F47D1D"/>
    <w:rsid w:val="00F52240"/>
    <w:rsid w:val="00F533AA"/>
    <w:rsid w:val="00F5712B"/>
    <w:rsid w:val="00F63491"/>
    <w:rsid w:val="00F63729"/>
    <w:rsid w:val="00F6451D"/>
    <w:rsid w:val="00F64B3B"/>
    <w:rsid w:val="00F651DE"/>
    <w:rsid w:val="00F6796F"/>
    <w:rsid w:val="00F725DF"/>
    <w:rsid w:val="00F8290A"/>
    <w:rsid w:val="00F8377B"/>
    <w:rsid w:val="00F85FCB"/>
    <w:rsid w:val="00F87F1A"/>
    <w:rsid w:val="00F92008"/>
    <w:rsid w:val="00F93CA8"/>
    <w:rsid w:val="00F95767"/>
    <w:rsid w:val="00FA0872"/>
    <w:rsid w:val="00FA7432"/>
    <w:rsid w:val="00FA756E"/>
    <w:rsid w:val="00FA7839"/>
    <w:rsid w:val="00FB1959"/>
    <w:rsid w:val="00FB6776"/>
    <w:rsid w:val="00FC0D5F"/>
    <w:rsid w:val="00FC13B1"/>
    <w:rsid w:val="00FC39A9"/>
    <w:rsid w:val="00FD04A5"/>
    <w:rsid w:val="00FE54D5"/>
    <w:rsid w:val="00FE699A"/>
    <w:rsid w:val="00FF1591"/>
    <w:rsid w:val="00FF72E7"/>
    <w:rsid w:val="00FF7E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F7C676"/>
  <w15:chartTrackingRefBased/>
  <w15:docId w15:val="{42B00389-0F51-45DC-95A2-943BE9BDE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Cambria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E699A"/>
    <w:rPr>
      <w:sz w:val="24"/>
      <w:szCs w:val="24"/>
      <w:lang w:val="sk-SK" w:eastAsia="sk-SK"/>
    </w:rPr>
  </w:style>
  <w:style w:type="paragraph" w:styleId="Nadpis1">
    <w:name w:val="heading 1"/>
    <w:basedOn w:val="Normln"/>
    <w:next w:val="Normln"/>
    <w:link w:val="Nadpis1Char"/>
    <w:uiPriority w:val="99"/>
    <w:qFormat/>
    <w:rsid w:val="00A1144D"/>
    <w:pPr>
      <w:keepNext/>
      <w:spacing w:before="240" w:after="60"/>
      <w:outlineLvl w:val="0"/>
    </w:pPr>
    <w:rPr>
      <w:rFonts w:ascii="Arial" w:hAnsi="Arial" w:cs="Times New Roman"/>
      <w:b/>
      <w:bCs/>
      <w:kern w:val="32"/>
      <w:sz w:val="32"/>
      <w:szCs w:val="32"/>
      <w:lang w:val="cs-CZ" w:eastAsia="x-none"/>
    </w:rPr>
  </w:style>
  <w:style w:type="paragraph" w:styleId="Nadpis3">
    <w:name w:val="heading 3"/>
    <w:basedOn w:val="Normln"/>
    <w:next w:val="Normln"/>
    <w:link w:val="Nadpis3Char"/>
    <w:semiHidden/>
    <w:unhideWhenUsed/>
    <w:qFormat/>
    <w:locked/>
    <w:rsid w:val="00FF1591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sid w:val="00A1144D"/>
    <w:rPr>
      <w:rFonts w:ascii="Arial" w:hAnsi="Arial" w:cs="Arial"/>
      <w:b/>
      <w:bCs/>
      <w:kern w:val="32"/>
      <w:sz w:val="32"/>
      <w:szCs w:val="32"/>
      <w:lang w:val="cs-CZ"/>
    </w:rPr>
  </w:style>
  <w:style w:type="paragraph" w:styleId="Nzev">
    <w:name w:val="Title"/>
    <w:basedOn w:val="Normln"/>
    <w:next w:val="Normln"/>
    <w:link w:val="NzevChar"/>
    <w:uiPriority w:val="99"/>
    <w:qFormat/>
    <w:rsid w:val="00DD22E6"/>
    <w:pPr>
      <w:suppressAutoHyphens/>
      <w:spacing w:before="400" w:after="400"/>
      <w:jc w:val="center"/>
    </w:pPr>
    <w:rPr>
      <w:rFonts w:ascii="Calibri Light" w:hAnsi="Calibri Light" w:cs="Times New Roman"/>
      <w:spacing w:val="-10"/>
      <w:kern w:val="28"/>
      <w:sz w:val="52"/>
      <w:szCs w:val="52"/>
      <w:lang w:val="x-none" w:eastAsia="x-none"/>
    </w:rPr>
  </w:style>
  <w:style w:type="character" w:customStyle="1" w:styleId="NzevChar">
    <w:name w:val="Název Char"/>
    <w:link w:val="Nzev"/>
    <w:uiPriority w:val="99"/>
    <w:locked/>
    <w:rsid w:val="00DD22E6"/>
    <w:rPr>
      <w:rFonts w:ascii="Calibri Light" w:hAnsi="Calibri Light" w:cs="Times New Roman"/>
      <w:spacing w:val="-10"/>
      <w:kern w:val="28"/>
      <w:sz w:val="52"/>
      <w:szCs w:val="52"/>
    </w:rPr>
  </w:style>
  <w:style w:type="character" w:customStyle="1" w:styleId="Superscript">
    <w:name w:val="Superscript"/>
    <w:uiPriority w:val="99"/>
    <w:rsid w:val="00D3047F"/>
    <w:rPr>
      <w:rFonts w:cs="Times New Roman"/>
      <w:position w:val="2"/>
      <w:vertAlign w:val="superscript"/>
    </w:rPr>
  </w:style>
  <w:style w:type="paragraph" w:customStyle="1" w:styleId="Authors">
    <w:name w:val="Authors"/>
    <w:basedOn w:val="Normln"/>
    <w:uiPriority w:val="99"/>
    <w:rsid w:val="00DD22E6"/>
    <w:pPr>
      <w:suppressAutoHyphens/>
      <w:spacing w:before="480" w:after="200"/>
      <w:jc w:val="center"/>
    </w:pPr>
    <w:rPr>
      <w:rFonts w:ascii="Calibri Light" w:hAnsi="Calibri Light"/>
      <w:sz w:val="27"/>
      <w:szCs w:val="27"/>
    </w:rPr>
  </w:style>
  <w:style w:type="paragraph" w:customStyle="1" w:styleId="Affiliation">
    <w:name w:val="Affiliation"/>
    <w:basedOn w:val="Normln"/>
    <w:uiPriority w:val="99"/>
    <w:rsid w:val="00DD22E6"/>
    <w:pPr>
      <w:suppressAutoHyphens/>
      <w:spacing w:before="80" w:after="80"/>
      <w:jc w:val="center"/>
    </w:pPr>
    <w:rPr>
      <w:sz w:val="23"/>
      <w:szCs w:val="23"/>
    </w:rPr>
  </w:style>
  <w:style w:type="paragraph" w:customStyle="1" w:styleId="Abstract">
    <w:name w:val="Abstract"/>
    <w:basedOn w:val="Normln"/>
    <w:uiPriority w:val="99"/>
    <w:rsid w:val="006E1691"/>
    <w:pPr>
      <w:spacing w:before="480"/>
      <w:jc w:val="both"/>
    </w:pPr>
    <w:rPr>
      <w:lang w:val="en-GB"/>
    </w:rPr>
  </w:style>
  <w:style w:type="paragraph" w:customStyle="1" w:styleId="Keywords">
    <w:name w:val="Keywords"/>
    <w:basedOn w:val="Normln"/>
    <w:uiPriority w:val="99"/>
    <w:rsid w:val="00F20BBC"/>
    <w:pPr>
      <w:spacing w:before="240" w:after="840"/>
      <w:jc w:val="both"/>
    </w:pPr>
    <w:rPr>
      <w:lang w:val="en-GB"/>
    </w:rPr>
  </w:style>
  <w:style w:type="character" w:styleId="Siln">
    <w:name w:val="Strong"/>
    <w:qFormat/>
    <w:rsid w:val="00E27DD9"/>
    <w:rPr>
      <w:rFonts w:cs="Times New Roman"/>
      <w:b/>
      <w:bCs/>
    </w:rPr>
  </w:style>
  <w:style w:type="paragraph" w:styleId="Zkladntext">
    <w:name w:val="Body Text"/>
    <w:basedOn w:val="Normln"/>
    <w:link w:val="ZkladntextChar"/>
    <w:uiPriority w:val="99"/>
    <w:rsid w:val="002C3542"/>
    <w:pPr>
      <w:spacing w:before="80" w:after="80" w:line="278" w:lineRule="auto"/>
      <w:jc w:val="both"/>
    </w:pPr>
    <w:rPr>
      <w:rFonts w:cs="Times New Roman"/>
      <w:sz w:val="20"/>
      <w:szCs w:val="20"/>
      <w:lang w:val="x-none" w:eastAsia="x-none"/>
    </w:rPr>
  </w:style>
  <w:style w:type="character" w:customStyle="1" w:styleId="ZkladntextChar">
    <w:name w:val="Základní text Char"/>
    <w:link w:val="Zkladntext"/>
    <w:uiPriority w:val="99"/>
    <w:locked/>
    <w:rsid w:val="002C3542"/>
    <w:rPr>
      <w:rFonts w:cs="Times New Roman"/>
    </w:rPr>
  </w:style>
  <w:style w:type="paragraph" w:customStyle="1" w:styleId="Heading">
    <w:name w:val="Heading"/>
    <w:basedOn w:val="Normln"/>
    <w:next w:val="Zkladntext"/>
    <w:uiPriority w:val="99"/>
    <w:rsid w:val="006972DC"/>
    <w:pPr>
      <w:keepNext/>
      <w:tabs>
        <w:tab w:val="left" w:pos="426"/>
      </w:tabs>
      <w:spacing w:before="400" w:after="160"/>
      <w:ind w:left="425" w:hanging="425"/>
    </w:pPr>
    <w:rPr>
      <w:b/>
      <w:bCs/>
      <w:sz w:val="28"/>
      <w:szCs w:val="28"/>
    </w:rPr>
  </w:style>
  <w:style w:type="paragraph" w:customStyle="1" w:styleId="References">
    <w:name w:val="References"/>
    <w:basedOn w:val="Normln"/>
    <w:uiPriority w:val="99"/>
    <w:rsid w:val="00D14F4B"/>
    <w:pPr>
      <w:tabs>
        <w:tab w:val="left" w:pos="426"/>
      </w:tabs>
      <w:spacing w:before="60" w:after="60"/>
      <w:ind w:left="425" w:hanging="425"/>
    </w:pPr>
    <w:rPr>
      <w:sz w:val="22"/>
      <w:szCs w:val="22"/>
    </w:rPr>
  </w:style>
  <w:style w:type="paragraph" w:customStyle="1" w:styleId="Contactname">
    <w:name w:val="Contact name"/>
    <w:basedOn w:val="Normln"/>
    <w:uiPriority w:val="99"/>
    <w:rsid w:val="00DD22E6"/>
    <w:pPr>
      <w:suppressAutoHyphens/>
      <w:spacing w:before="120" w:after="120"/>
    </w:pPr>
    <w:rPr>
      <w:sz w:val="27"/>
      <w:szCs w:val="27"/>
    </w:rPr>
  </w:style>
  <w:style w:type="paragraph" w:customStyle="1" w:styleId="Contact">
    <w:name w:val="Contact"/>
    <w:basedOn w:val="Normln"/>
    <w:uiPriority w:val="99"/>
    <w:rsid w:val="00DD22E6"/>
    <w:pPr>
      <w:suppressAutoHyphens/>
      <w:spacing w:before="60" w:after="60"/>
    </w:pPr>
    <w:rPr>
      <w:sz w:val="23"/>
      <w:szCs w:val="23"/>
    </w:rPr>
  </w:style>
  <w:style w:type="character" w:styleId="KdHTML">
    <w:name w:val="HTML Code"/>
    <w:uiPriority w:val="99"/>
    <w:rsid w:val="008F0ED8"/>
    <w:rPr>
      <w:rFonts w:ascii="Consolas" w:hAnsi="Consolas" w:cs="Times New Roman"/>
      <w:sz w:val="18"/>
      <w:szCs w:val="18"/>
    </w:rPr>
  </w:style>
  <w:style w:type="paragraph" w:styleId="FormtovanvHTML">
    <w:name w:val="HTML Preformatted"/>
    <w:basedOn w:val="Normln"/>
    <w:link w:val="FormtovanvHTMLChar"/>
    <w:uiPriority w:val="99"/>
    <w:rsid w:val="008F0ED8"/>
    <w:pPr>
      <w:spacing w:before="120" w:after="120"/>
      <w:ind w:left="425"/>
      <w:contextualSpacing/>
    </w:pPr>
    <w:rPr>
      <w:rFonts w:ascii="Consolas" w:hAnsi="Consolas" w:cs="Times New Roman"/>
      <w:sz w:val="20"/>
      <w:szCs w:val="20"/>
      <w:lang w:val="en-GB" w:eastAsia="x-none"/>
    </w:rPr>
  </w:style>
  <w:style w:type="character" w:customStyle="1" w:styleId="FormtovanvHTMLChar">
    <w:name w:val="Formátovaný v HTML Char"/>
    <w:link w:val="FormtovanvHTML"/>
    <w:uiPriority w:val="99"/>
    <w:locked/>
    <w:rsid w:val="008F0ED8"/>
    <w:rPr>
      <w:rFonts w:ascii="Consolas" w:hAnsi="Consolas" w:cs="Consolas"/>
      <w:sz w:val="20"/>
      <w:szCs w:val="20"/>
      <w:lang w:val="en-GB"/>
    </w:rPr>
  </w:style>
  <w:style w:type="paragraph" w:customStyle="1" w:styleId="Image">
    <w:name w:val="Image"/>
    <w:basedOn w:val="Normln"/>
    <w:uiPriority w:val="99"/>
    <w:rsid w:val="008F0ED8"/>
    <w:pPr>
      <w:keepNext/>
      <w:spacing w:before="240" w:after="120"/>
      <w:jc w:val="center"/>
    </w:pPr>
  </w:style>
  <w:style w:type="paragraph" w:styleId="Titulek">
    <w:name w:val="caption"/>
    <w:basedOn w:val="Normln"/>
    <w:next w:val="Normln"/>
    <w:uiPriority w:val="99"/>
    <w:qFormat/>
    <w:rsid w:val="008F0ED8"/>
    <w:pPr>
      <w:spacing w:before="120" w:after="240"/>
      <w:jc w:val="center"/>
    </w:pPr>
    <w:rPr>
      <w:sz w:val="20"/>
      <w:szCs w:val="20"/>
    </w:rPr>
  </w:style>
  <w:style w:type="paragraph" w:styleId="Seznamsodrkami">
    <w:name w:val="List Bullet"/>
    <w:basedOn w:val="Odstavecseseznamem"/>
    <w:uiPriority w:val="99"/>
    <w:rsid w:val="002C3542"/>
    <w:pPr>
      <w:numPr>
        <w:numId w:val="15"/>
      </w:numPr>
      <w:tabs>
        <w:tab w:val="left" w:pos="284"/>
      </w:tabs>
      <w:spacing w:before="100" w:after="100" w:line="278" w:lineRule="auto"/>
      <w:ind w:left="284" w:hanging="284"/>
      <w:jc w:val="both"/>
    </w:pPr>
  </w:style>
  <w:style w:type="paragraph" w:styleId="Odstavecseseznamem">
    <w:name w:val="List Paragraph"/>
    <w:basedOn w:val="Normln"/>
    <w:uiPriority w:val="34"/>
    <w:qFormat/>
    <w:rsid w:val="00AC73A9"/>
    <w:pPr>
      <w:ind w:left="720"/>
      <w:contextualSpacing/>
    </w:pPr>
  </w:style>
  <w:style w:type="paragraph" w:styleId="Seznam">
    <w:name w:val="List"/>
    <w:basedOn w:val="Normln"/>
    <w:uiPriority w:val="99"/>
    <w:rsid w:val="002C3542"/>
    <w:pPr>
      <w:tabs>
        <w:tab w:val="left" w:pos="284"/>
      </w:tabs>
      <w:spacing w:before="100" w:after="100" w:line="278" w:lineRule="auto"/>
      <w:ind w:left="284" w:hanging="284"/>
      <w:contextualSpacing/>
      <w:jc w:val="both"/>
    </w:pPr>
  </w:style>
  <w:style w:type="paragraph" w:customStyle="1" w:styleId="Subheading">
    <w:name w:val="Subheading"/>
    <w:basedOn w:val="Normln"/>
    <w:next w:val="Zkladntext"/>
    <w:uiPriority w:val="99"/>
    <w:rsid w:val="00341E66"/>
    <w:pPr>
      <w:keepNext/>
      <w:tabs>
        <w:tab w:val="left" w:pos="567"/>
      </w:tabs>
      <w:spacing w:before="300" w:after="160"/>
      <w:ind w:left="567" w:hanging="567"/>
    </w:pPr>
    <w:rPr>
      <w:b/>
      <w:bCs/>
      <w:sz w:val="26"/>
      <w:szCs w:val="26"/>
    </w:rPr>
  </w:style>
  <w:style w:type="paragraph" w:customStyle="1" w:styleId="Tablespace">
    <w:name w:val="Table space"/>
    <w:basedOn w:val="Image"/>
    <w:uiPriority w:val="99"/>
    <w:rsid w:val="00341E66"/>
    <w:pPr>
      <w:keepNext w:val="0"/>
      <w:spacing w:before="120" w:after="240"/>
    </w:pPr>
  </w:style>
  <w:style w:type="paragraph" w:customStyle="1" w:styleId="Tablecaption">
    <w:name w:val="Table caption"/>
    <w:basedOn w:val="Titulek"/>
    <w:uiPriority w:val="99"/>
    <w:rsid w:val="00341E66"/>
    <w:pPr>
      <w:keepNext/>
      <w:spacing w:before="240" w:after="120"/>
    </w:pPr>
  </w:style>
  <w:style w:type="paragraph" w:styleId="Zhlav">
    <w:name w:val="header"/>
    <w:basedOn w:val="Normln"/>
    <w:link w:val="ZhlavChar"/>
    <w:uiPriority w:val="99"/>
    <w:rsid w:val="007A1136"/>
    <w:pPr>
      <w:tabs>
        <w:tab w:val="center" w:pos="4536"/>
        <w:tab w:val="right" w:pos="9072"/>
      </w:tabs>
    </w:pPr>
    <w:rPr>
      <w:rFonts w:cs="Times New Roman"/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locked/>
    <w:rsid w:val="007A1136"/>
    <w:rPr>
      <w:rFonts w:cs="Times New Roman"/>
    </w:rPr>
  </w:style>
  <w:style w:type="paragraph" w:styleId="Zpat">
    <w:name w:val="footer"/>
    <w:basedOn w:val="Normln"/>
    <w:link w:val="ZpatChar"/>
    <w:uiPriority w:val="99"/>
    <w:rsid w:val="007A1136"/>
    <w:pPr>
      <w:tabs>
        <w:tab w:val="center" w:pos="4536"/>
        <w:tab w:val="right" w:pos="9072"/>
      </w:tabs>
    </w:pPr>
    <w:rPr>
      <w:rFonts w:cs="Times New Roman"/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locked/>
    <w:rsid w:val="007A1136"/>
    <w:rPr>
      <w:rFonts w:cs="Times New Roman"/>
    </w:rPr>
  </w:style>
  <w:style w:type="table" w:styleId="Mkatabulky">
    <w:name w:val="Table Grid"/>
    <w:basedOn w:val="Normlntabulka"/>
    <w:rsid w:val="00134EC0"/>
    <w:rPr>
      <w:rFonts w:ascii="Calibri" w:hAnsi="Calibri" w:cs="Arial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uiPriority w:val="20"/>
    <w:qFormat/>
    <w:rsid w:val="00134EC0"/>
    <w:rPr>
      <w:rFonts w:cs="Times New Roman"/>
      <w:i/>
      <w:iCs/>
    </w:rPr>
  </w:style>
  <w:style w:type="character" w:customStyle="1" w:styleId="CambriaMath">
    <w:name w:val="Cambria Math"/>
    <w:uiPriority w:val="99"/>
    <w:rsid w:val="00134EC0"/>
    <w:rPr>
      <w:rFonts w:ascii="Cambria Math" w:hAnsi="Cambria Math" w:cs="Cambria Math"/>
    </w:rPr>
  </w:style>
  <w:style w:type="character" w:customStyle="1" w:styleId="hps">
    <w:name w:val="hps"/>
    <w:uiPriority w:val="99"/>
    <w:rsid w:val="00790B67"/>
  </w:style>
  <w:style w:type="character" w:customStyle="1" w:styleId="shorttext">
    <w:name w:val="short_text"/>
    <w:rsid w:val="00790B67"/>
  </w:style>
  <w:style w:type="character" w:styleId="Hypertextovodkaz">
    <w:name w:val="Hyperlink"/>
    <w:uiPriority w:val="99"/>
    <w:rsid w:val="00A1144D"/>
    <w:rPr>
      <w:rFonts w:cs="Times New Roman"/>
      <w:color w:val="0000FF"/>
      <w:u w:val="single"/>
    </w:rPr>
  </w:style>
  <w:style w:type="character" w:customStyle="1" w:styleId="lg1">
    <w:name w:val="lg1"/>
    <w:uiPriority w:val="99"/>
    <w:rsid w:val="00A1144D"/>
    <w:rPr>
      <w:color w:val="888888"/>
    </w:rPr>
  </w:style>
  <w:style w:type="character" w:customStyle="1" w:styleId="alt-edited">
    <w:name w:val="alt-edited"/>
    <w:uiPriority w:val="99"/>
    <w:rsid w:val="001516CD"/>
    <w:rPr>
      <w:rFonts w:cs="Times New Roman"/>
    </w:rPr>
  </w:style>
  <w:style w:type="paragraph" w:styleId="Zkladntextodsazen">
    <w:name w:val="Body Text Indent"/>
    <w:basedOn w:val="Normln"/>
    <w:link w:val="ZkladntextodsazenChar"/>
    <w:uiPriority w:val="99"/>
    <w:semiHidden/>
    <w:rsid w:val="00036A2C"/>
    <w:pPr>
      <w:spacing w:after="120"/>
      <w:ind w:left="283"/>
    </w:pPr>
    <w:rPr>
      <w:rFonts w:cs="Times New Roman"/>
      <w:sz w:val="20"/>
      <w:szCs w:val="20"/>
      <w:lang w:val="x-none" w:eastAsia="x-none"/>
    </w:rPr>
  </w:style>
  <w:style w:type="character" w:customStyle="1" w:styleId="ZkladntextodsazenChar">
    <w:name w:val="Základní text odsazený Char"/>
    <w:link w:val="Zkladntextodsazen"/>
    <w:uiPriority w:val="99"/>
    <w:semiHidden/>
    <w:locked/>
    <w:rsid w:val="00036A2C"/>
    <w:rPr>
      <w:rFonts w:cs="Times New Roman"/>
    </w:rPr>
  </w:style>
  <w:style w:type="paragraph" w:styleId="Zkladntext3">
    <w:name w:val="Body Text 3"/>
    <w:basedOn w:val="Normln"/>
    <w:link w:val="Zkladntext3Char"/>
    <w:uiPriority w:val="99"/>
    <w:rsid w:val="001055C3"/>
    <w:pPr>
      <w:spacing w:after="120"/>
    </w:pPr>
    <w:rPr>
      <w:rFonts w:ascii="Times New Roman" w:hAnsi="Times New Roman" w:cs="Times New Roman"/>
      <w:sz w:val="16"/>
      <w:szCs w:val="16"/>
      <w:lang w:val="x-none" w:eastAsia="x-none"/>
    </w:rPr>
  </w:style>
  <w:style w:type="character" w:customStyle="1" w:styleId="Zkladntext3Char">
    <w:name w:val="Základní text 3 Char"/>
    <w:link w:val="Zkladntext3"/>
    <w:uiPriority w:val="99"/>
    <w:locked/>
    <w:rsid w:val="001055C3"/>
    <w:rPr>
      <w:rFonts w:ascii="Times New Roman" w:hAnsi="Times New Roman" w:cs="Times New Roman"/>
      <w:sz w:val="16"/>
      <w:szCs w:val="16"/>
    </w:rPr>
  </w:style>
  <w:style w:type="character" w:customStyle="1" w:styleId="atn">
    <w:name w:val="atn"/>
    <w:uiPriority w:val="99"/>
    <w:rsid w:val="001055C3"/>
  </w:style>
  <w:style w:type="paragraph" w:styleId="Textbubliny">
    <w:name w:val="Balloon Text"/>
    <w:basedOn w:val="Normln"/>
    <w:link w:val="TextbublinyChar"/>
    <w:uiPriority w:val="99"/>
    <w:semiHidden/>
    <w:rsid w:val="001055C3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locked/>
    <w:rsid w:val="001055C3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00AE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sk-SK" w:eastAsia="sk-SK"/>
    </w:rPr>
  </w:style>
  <w:style w:type="character" w:customStyle="1" w:styleId="highwire-citation-authors">
    <w:name w:val="highwire-citation-authors"/>
    <w:uiPriority w:val="99"/>
    <w:rsid w:val="008723E3"/>
    <w:rPr>
      <w:rFonts w:cs="Times New Roman"/>
    </w:rPr>
  </w:style>
  <w:style w:type="character" w:customStyle="1" w:styleId="highwire-citation-author">
    <w:name w:val="highwire-citation-author"/>
    <w:uiPriority w:val="99"/>
    <w:rsid w:val="008723E3"/>
    <w:rPr>
      <w:rFonts w:cs="Times New Roman"/>
    </w:rPr>
  </w:style>
  <w:style w:type="character" w:customStyle="1" w:styleId="longtext">
    <w:name w:val="long_text"/>
    <w:rsid w:val="002524D5"/>
  </w:style>
  <w:style w:type="paragraph" w:styleId="Bezmezer">
    <w:name w:val="No Spacing"/>
    <w:qFormat/>
    <w:rsid w:val="00C34EF5"/>
    <w:rPr>
      <w:rFonts w:ascii="Calibri" w:eastAsia="Calibri" w:hAnsi="Calibri" w:cs="Times New Roman"/>
      <w:sz w:val="22"/>
      <w:szCs w:val="22"/>
      <w:lang w:val="sk-SK" w:eastAsia="en-US"/>
    </w:rPr>
  </w:style>
  <w:style w:type="character" w:customStyle="1" w:styleId="tlid-translation">
    <w:name w:val="tlid-translation"/>
    <w:rsid w:val="00462FCC"/>
  </w:style>
  <w:style w:type="paragraph" w:customStyle="1" w:styleId="TitleA">
    <w:name w:val="Title A"/>
    <w:rsid w:val="000134D4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eastAsia="Cambria"/>
      <w:b/>
      <w:bCs/>
      <w:color w:val="000000"/>
      <w:sz w:val="28"/>
      <w:szCs w:val="28"/>
      <w:u w:color="000000"/>
      <w:bdr w:val="nil"/>
      <w:lang w:val="sk-SK" w:eastAsia="sk-SK"/>
    </w:rPr>
  </w:style>
  <w:style w:type="character" w:customStyle="1" w:styleId="reference-text">
    <w:name w:val="reference-text"/>
    <w:rsid w:val="007264FE"/>
  </w:style>
  <w:style w:type="paragraph" w:customStyle="1" w:styleId="riadoksdajmi1">
    <w:name w:val="riadoksdajmi1"/>
    <w:basedOn w:val="Normln"/>
    <w:rsid w:val="007264FE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cit">
    <w:name w:val="cit"/>
    <w:rsid w:val="00F93CA8"/>
  </w:style>
  <w:style w:type="character" w:customStyle="1" w:styleId="fm-vol-iss-date">
    <w:name w:val="fm-vol-iss-date"/>
    <w:rsid w:val="00F93CA8"/>
  </w:style>
  <w:style w:type="character" w:customStyle="1" w:styleId="doi">
    <w:name w:val="doi"/>
    <w:rsid w:val="00F93CA8"/>
  </w:style>
  <w:style w:type="character" w:customStyle="1" w:styleId="fm-citation-ids-label">
    <w:name w:val="fm-citation-ids-label"/>
    <w:rsid w:val="00F93CA8"/>
  </w:style>
  <w:style w:type="character" w:customStyle="1" w:styleId="Nadpis3Char">
    <w:name w:val="Nadpis 3 Char"/>
    <w:link w:val="Nadpis3"/>
    <w:semiHidden/>
    <w:rsid w:val="00FF1591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gsctg2">
    <w:name w:val="gs_ctg2"/>
    <w:rsid w:val="00FF15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40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4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1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0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98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731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045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4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8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28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4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1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4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1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8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23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0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1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44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4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4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691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88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55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421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24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35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08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51126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1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3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862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017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763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674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66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02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7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5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4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6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56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3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97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87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71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16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7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4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0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2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1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6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37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76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6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6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761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6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761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93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6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2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3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4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3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6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4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01946\Desktop\scientia-et-eruditio-sablona-2017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7DBAA-B338-4429-80B4-79AC84BAA9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scientia-et-eruditio-sablona-2017</Template>
  <TotalTime>0</TotalTime>
  <Pages>2</Pages>
  <Words>90</Words>
  <Characters>535</Characters>
  <Application>Microsoft Office Word</Application>
  <DocSecurity>0</DocSecurity>
  <Lines>4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Titulok stránky</vt:lpstr>
      <vt:lpstr>Titulok stránky</vt:lpstr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Titulok stránky</dc:title>
  <dc:subject/>
  <dc:creator>Radoslav Kvasničák</dc:creator>
  <cp:keywords/>
  <cp:lastModifiedBy>katedra CMTF</cp:lastModifiedBy>
  <cp:revision>2</cp:revision>
  <cp:lastPrinted>2019-05-24T14:09:00Z</cp:lastPrinted>
  <dcterms:created xsi:type="dcterms:W3CDTF">2020-11-18T22:51:00Z</dcterms:created>
  <dcterms:modified xsi:type="dcterms:W3CDTF">2020-11-18T22:51:00Z</dcterms:modified>
</cp:coreProperties>
</file>